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Pr="00FC22F5" w:rsidRDefault="00DF0339" w:rsidP="00DF0339">
      <w:pPr>
        <w:jc w:val="center"/>
        <w:rPr>
          <w:sz w:val="2"/>
        </w:rPr>
      </w:pPr>
    </w:p>
    <w:p w:rsidR="00DF0339" w:rsidRDefault="00FE4AA3" w:rsidP="00502942">
      <w:pPr>
        <w:spacing w:before="240" w:line="240" w:lineRule="auto"/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</w:rPr>
        <w:t xml:space="preserve">Requirements for </w:t>
      </w:r>
    </w:p>
    <w:p w:rsidR="006203E7" w:rsidRPr="005A011D" w:rsidRDefault="006203E7" w:rsidP="00502942">
      <w:pPr>
        <w:spacing w:before="240" w:line="240" w:lineRule="auto"/>
        <w:jc w:val="center"/>
        <w:rPr>
          <w:rFonts w:cstheme="minorHAnsi"/>
          <w:sz w:val="52"/>
          <w:szCs w:val="52"/>
        </w:rPr>
      </w:pPr>
    </w:p>
    <w:p w:rsidR="00912E06" w:rsidRDefault="00FC22F5" w:rsidP="00502942">
      <w:pPr>
        <w:spacing w:before="240" w:line="240" w:lineRule="auto"/>
        <w:jc w:val="center"/>
        <w:rPr>
          <w:rFonts w:cstheme="minorHAnsi"/>
          <w:b/>
          <w:sz w:val="52"/>
          <w:szCs w:val="52"/>
        </w:rPr>
      </w:pPr>
      <w:r w:rsidRPr="005A011D">
        <w:rPr>
          <w:rFonts w:cstheme="minorHAnsi"/>
          <w:b/>
          <w:sz w:val="52"/>
          <w:szCs w:val="52"/>
        </w:rPr>
        <w:t>DOCTOR OF OPTOMETRY (05 YEARS)</w:t>
      </w:r>
    </w:p>
    <w:p w:rsidR="008A37E6" w:rsidRPr="008A37E6" w:rsidRDefault="008A37E6" w:rsidP="00502942">
      <w:pPr>
        <w:spacing w:before="240" w:line="240" w:lineRule="auto"/>
        <w:jc w:val="center"/>
        <w:rPr>
          <w:rFonts w:cstheme="minorHAnsi"/>
          <w:b/>
          <w:sz w:val="30"/>
          <w:szCs w:val="52"/>
        </w:rPr>
      </w:pPr>
    </w:p>
    <w:p w:rsidR="00FF2A49" w:rsidRDefault="00FF2A49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4AA3" w:rsidRDefault="00FE4AA3" w:rsidP="004203E0">
      <w:pPr>
        <w:spacing w:after="0" w:line="240" w:lineRule="auto"/>
        <w:jc w:val="center"/>
        <w:rPr>
          <w:rFonts w:ascii="Arial" w:hAnsi="Arial" w:cs="Arial"/>
        </w:rPr>
      </w:pPr>
    </w:p>
    <w:p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4203E0" w:rsidRDefault="001531E3" w:rsidP="001531E3">
      <w:pPr>
        <w:tabs>
          <w:tab w:val="left" w:pos="2070"/>
        </w:tabs>
        <w:spacing w:after="0" w:line="240" w:lineRule="auto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 </w:t>
      </w:r>
      <w:r w:rsidR="00FE4AA3" w:rsidRPr="00FE4AA3">
        <w:rPr>
          <w:rFonts w:cs="Arial"/>
          <w:sz w:val="28"/>
          <w:szCs w:val="40"/>
        </w:rPr>
        <w:t>Administration Block, Phase-5,</w:t>
      </w:r>
      <w:r w:rsidR="00FE4AA3">
        <w:rPr>
          <w:rFonts w:cs="Arial"/>
          <w:sz w:val="28"/>
          <w:szCs w:val="40"/>
        </w:rPr>
        <w:t xml:space="preserve"> </w:t>
      </w:r>
      <w:r w:rsidR="004203E0" w:rsidRPr="00FE4AA3">
        <w:rPr>
          <w:rFonts w:cs="Arial"/>
          <w:sz w:val="28"/>
          <w:szCs w:val="40"/>
        </w:rPr>
        <w:t>Hayatabad, Khyber Pakhtunkhwa, Peshawar</w:t>
      </w:r>
    </w:p>
    <w:p w:rsidR="004203E0" w:rsidRPr="00763619" w:rsidRDefault="004203E0" w:rsidP="004203E0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  <w:u w:val="none"/>
          </w:rPr>
          <w:t>www.kmu. edu.pk</w:t>
        </w:r>
      </w:hyperlink>
    </w:p>
    <w:p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278" w:type="pct"/>
        <w:tblLayout w:type="fixed"/>
        <w:tblLook w:val="0000"/>
      </w:tblPr>
      <w:tblGrid>
        <w:gridCol w:w="2131"/>
        <w:gridCol w:w="820"/>
        <w:gridCol w:w="1118"/>
        <w:gridCol w:w="1741"/>
        <w:gridCol w:w="1313"/>
        <w:gridCol w:w="2634"/>
      </w:tblGrid>
      <w:tr w:rsidR="00CC4539" w:rsidRPr="007A3DE7" w:rsidTr="003D4CB4">
        <w:trPr>
          <w:trHeight w:hRule="exact" w:val="397"/>
        </w:trPr>
        <w:tc>
          <w:tcPr>
            <w:tcW w:w="5000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</w:p>
        </w:tc>
      </w:tr>
      <w:tr w:rsidR="008643A3" w:rsidRPr="007A3DE7" w:rsidTr="00A87075">
        <w:trPr>
          <w:trHeight w:hRule="exact" w:val="769"/>
        </w:trPr>
        <w:tc>
          <w:tcPr>
            <w:tcW w:w="1092" w:type="pct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420" w:type="pct"/>
            <w:shd w:val="pct5" w:color="auto" w:fill="auto"/>
            <w:vAlign w:val="center"/>
          </w:tcPr>
          <w:p w:rsidR="008643A3" w:rsidRDefault="008643A3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No.</w:t>
            </w:r>
          </w:p>
          <w:p w:rsidR="008643A3" w:rsidRPr="00E74A20" w:rsidRDefault="008643A3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Up to 100</w:t>
            </w:r>
          </w:p>
        </w:tc>
        <w:tc>
          <w:tcPr>
            <w:tcW w:w="573" w:type="pct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350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643A3" w:rsidRPr="00E74A20" w:rsidRDefault="00741531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Qualification </w:t>
            </w:r>
          </w:p>
        </w:tc>
      </w:tr>
      <w:tr w:rsidR="00BF6074" w:rsidRPr="007A3DE7" w:rsidTr="00646A0C">
        <w:trPr>
          <w:trHeight w:val="620"/>
        </w:trPr>
        <w:tc>
          <w:tcPr>
            <w:tcW w:w="1092" w:type="pct"/>
            <w:vAlign w:val="center"/>
          </w:tcPr>
          <w:p w:rsidR="00BF6074" w:rsidRPr="00E74A20" w:rsidRDefault="00BF6074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</w:t>
            </w:r>
          </w:p>
        </w:tc>
        <w:tc>
          <w:tcPr>
            <w:tcW w:w="420" w:type="pct"/>
            <w:vAlign w:val="center"/>
          </w:tcPr>
          <w:p w:rsidR="00BF6074" w:rsidRPr="007A3DE7" w:rsidRDefault="001028F5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BF6074" w:rsidRPr="007A3DE7" w:rsidTr="00646A0C">
        <w:trPr>
          <w:trHeight w:val="539"/>
        </w:trPr>
        <w:tc>
          <w:tcPr>
            <w:tcW w:w="1092" w:type="pct"/>
            <w:vAlign w:val="center"/>
          </w:tcPr>
          <w:p w:rsidR="00BF6074" w:rsidRPr="00E74A20" w:rsidRDefault="00BF6074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Associate Professor</w:t>
            </w:r>
          </w:p>
        </w:tc>
        <w:tc>
          <w:tcPr>
            <w:tcW w:w="420" w:type="pct"/>
            <w:vAlign w:val="center"/>
          </w:tcPr>
          <w:p w:rsidR="00BF6074" w:rsidRPr="007A3DE7" w:rsidRDefault="001028F5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24531F" w:rsidRPr="007A3DE7" w:rsidTr="00646A0C">
        <w:trPr>
          <w:trHeight w:val="440"/>
        </w:trPr>
        <w:tc>
          <w:tcPr>
            <w:tcW w:w="1092" w:type="pct"/>
            <w:vAlign w:val="center"/>
          </w:tcPr>
          <w:p w:rsidR="0024531F" w:rsidRPr="00E74A20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420" w:type="pct"/>
            <w:vAlign w:val="center"/>
          </w:tcPr>
          <w:p w:rsidR="0024531F" w:rsidRPr="007A3DE7" w:rsidRDefault="001028F5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840B31" w:rsidRPr="007A3DE7" w:rsidTr="00840B31">
        <w:trPr>
          <w:trHeight w:hRule="exact" w:val="640"/>
        </w:trPr>
        <w:tc>
          <w:tcPr>
            <w:tcW w:w="1092" w:type="pct"/>
            <w:vMerge w:val="restart"/>
            <w:vAlign w:val="center"/>
          </w:tcPr>
          <w:p w:rsidR="00840B31" w:rsidRPr="00E74A20" w:rsidRDefault="00840B31" w:rsidP="00646A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Lecturers</w:t>
            </w:r>
          </w:p>
        </w:tc>
        <w:tc>
          <w:tcPr>
            <w:tcW w:w="420" w:type="pct"/>
            <w:vMerge w:val="restart"/>
            <w:vAlign w:val="center"/>
          </w:tcPr>
          <w:p w:rsidR="00840B31" w:rsidRPr="007A3DE7" w:rsidRDefault="00840B31" w:rsidP="00646A0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hRule="exact" w:val="685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val="719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hRule="exact" w:val="561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3B6699" w:rsidRPr="007A3DE7" w:rsidTr="00840B31">
        <w:trPr>
          <w:trHeight w:hRule="exact" w:val="694"/>
        </w:trPr>
        <w:tc>
          <w:tcPr>
            <w:tcW w:w="1092" w:type="pct"/>
            <w:vAlign w:val="center"/>
          </w:tcPr>
          <w:p w:rsidR="003B6699" w:rsidRDefault="003B6699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Ophthalmic paramedics</w:t>
            </w:r>
          </w:p>
        </w:tc>
        <w:tc>
          <w:tcPr>
            <w:tcW w:w="420" w:type="pct"/>
            <w:vAlign w:val="center"/>
          </w:tcPr>
          <w:p w:rsidR="003B6699" w:rsidRDefault="003B669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3</w:t>
            </w:r>
          </w:p>
        </w:tc>
        <w:tc>
          <w:tcPr>
            <w:tcW w:w="573" w:type="pct"/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3B6699" w:rsidRPr="007A3DE7" w:rsidTr="00840B31">
        <w:trPr>
          <w:trHeight w:hRule="exact" w:val="712"/>
        </w:trPr>
        <w:tc>
          <w:tcPr>
            <w:tcW w:w="1092" w:type="pct"/>
            <w:vAlign w:val="center"/>
          </w:tcPr>
          <w:p w:rsidR="003B6699" w:rsidRDefault="003B6699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Computer operator</w:t>
            </w:r>
          </w:p>
        </w:tc>
        <w:tc>
          <w:tcPr>
            <w:tcW w:w="420" w:type="pct"/>
            <w:vAlign w:val="center"/>
          </w:tcPr>
          <w:p w:rsidR="003B6699" w:rsidRDefault="003B669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73" w:type="pct"/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:rsidTr="00840B31">
        <w:trPr>
          <w:trHeight w:val="782"/>
        </w:trPr>
        <w:tc>
          <w:tcPr>
            <w:tcW w:w="5000" w:type="pct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3D4CB4" w:rsidRDefault="003D4CB4" w:rsidP="003D4CB4">
            <w:pPr>
              <w:widowControl w:val="0"/>
              <w:autoSpaceDE w:val="0"/>
              <w:autoSpaceDN w:val="0"/>
              <w:adjustRightInd w:val="0"/>
              <w:ind w:left="-180" w:firstLine="180"/>
              <w:jc w:val="center"/>
              <w:rPr>
                <w:b/>
                <w:sz w:val="20"/>
                <w:szCs w:val="20"/>
              </w:rPr>
            </w:pPr>
          </w:p>
          <w:p w:rsidR="00840B31" w:rsidRPr="003D4CB4" w:rsidRDefault="00840B31" w:rsidP="00A87075">
            <w:pPr>
              <w:widowControl w:val="0"/>
              <w:autoSpaceDE w:val="0"/>
              <w:autoSpaceDN w:val="0"/>
              <w:adjustRightInd w:val="0"/>
              <w:ind w:left="-180" w:firstLine="18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054091" w:rsidRPr="007A3DE7" w:rsidTr="003D4CB4">
        <w:trPr>
          <w:trHeight w:val="462"/>
        </w:trPr>
        <w:tc>
          <w:tcPr>
            <w:tcW w:w="5000" w:type="pct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054091" w:rsidRPr="00D20D49" w:rsidRDefault="00054091" w:rsidP="00E40BC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72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:rsidTr="003D4CB4">
        <w:trPr>
          <w:trHeight w:hRule="exact" w:val="438"/>
        </w:trPr>
        <w:tc>
          <w:tcPr>
            <w:tcW w:w="5000" w:type="pct"/>
            <w:gridSpan w:val="6"/>
            <w:shd w:val="pct5" w:color="auto" w:fill="auto"/>
            <w:vAlign w:val="center"/>
          </w:tcPr>
          <w:p w:rsidR="00CC4539" w:rsidRPr="00054091" w:rsidRDefault="00CC453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OFFICE FACILITY FOR TEACHING FACULTY</w:t>
            </w:r>
          </w:p>
        </w:tc>
      </w:tr>
      <w:tr w:rsidR="00557582" w:rsidRPr="007A3DE7" w:rsidTr="00A87075">
        <w:trPr>
          <w:trHeight w:hRule="exact" w:val="505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4E627F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7pt;height:28.45pt">
                  <v:imagedata r:id="rId8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26" type="#_x0000_t75" style="width:45.2pt;height:26.8pt">
                  <v:imagedata r:id="rId9" o:title=""/>
                </v:shape>
              </w:pict>
            </w:r>
          </w:p>
        </w:tc>
      </w:tr>
      <w:tr w:rsidR="00557582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4E627F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27" type="#_x0000_t75" style="width:47.7pt;height:28.45pt">
                  <v:imagedata r:id="rId10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28" type="#_x0000_t75" style="width:45.2pt;height:26.8pt">
                  <v:imagedata r:id="rId11" o:title=""/>
                </v:shape>
              </w:pict>
            </w:r>
          </w:p>
        </w:tc>
      </w:tr>
      <w:tr w:rsidR="00557582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4E627F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29" type="#_x0000_t75" style="width:47.7pt;height:28.45pt">
                  <v:imagedata r:id="rId12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30" type="#_x0000_t75" style="width:45.2pt;height:26.8pt">
                  <v:imagedata r:id="rId13" o:title=""/>
                </v:shape>
              </w:pict>
            </w:r>
          </w:p>
        </w:tc>
      </w:tr>
      <w:tr w:rsidR="00557582" w:rsidRPr="007A3DE7" w:rsidTr="00A87075">
        <w:trPr>
          <w:trHeight w:hRule="exact" w:val="541"/>
        </w:trPr>
        <w:tc>
          <w:tcPr>
            <w:tcW w:w="2977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202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557582" w:rsidRPr="007A3DE7" w:rsidRDefault="004E627F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31" type="#_x0000_t75" style="width:47.7pt;height:28.45pt">
                  <v:imagedata r:id="rId12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32" type="#_x0000_t75" style="width:45.2pt;height:26.8pt">
                  <v:imagedata r:id="rId13" o:title=""/>
                </v:shape>
              </w:pict>
            </w:r>
          </w:p>
        </w:tc>
      </w:tr>
      <w:tr w:rsidR="00557582" w:rsidRPr="007A3DE7" w:rsidTr="003D4CB4">
        <w:trPr>
          <w:trHeight w:hRule="exact" w:val="469"/>
        </w:trPr>
        <w:tc>
          <w:tcPr>
            <w:tcW w:w="5000" w:type="pct"/>
            <w:gridSpan w:val="6"/>
            <w:shd w:val="pct5" w:color="auto" w:fill="auto"/>
            <w:vAlign w:val="center"/>
          </w:tcPr>
          <w:p w:rsidR="00557582" w:rsidRPr="00E74A20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6835E0" w:rsidRPr="007A3DE7" w:rsidTr="00A87075">
        <w:trPr>
          <w:trHeight w:hRule="exact" w:val="505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4E627F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33" type="#_x0000_t75" style="width:47.7pt;height:28.45pt">
                  <v:imagedata r:id="rId8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34" type="#_x0000_t75" style="width:45.2pt;height:26.8pt">
                  <v:imagedata r:id="rId9" o:title=""/>
                </v:shape>
              </w:pict>
            </w:r>
          </w:p>
        </w:tc>
      </w:tr>
      <w:tr w:rsidR="006835E0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4E627F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35" type="#_x0000_t75" style="width:47.7pt;height:28.45pt">
                  <v:imagedata r:id="rId8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36" type="#_x0000_t75" style="width:45.2pt;height:26.8pt">
                  <v:imagedata r:id="rId9" o:title=""/>
                </v:shape>
              </w:pict>
            </w:r>
          </w:p>
        </w:tc>
      </w:tr>
      <w:tr w:rsidR="006835E0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4E627F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37" type="#_x0000_t75" style="width:47.7pt;height:28.45pt">
                  <v:imagedata r:id="rId10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38" type="#_x0000_t75" style="width:45.2pt;height:26.8pt">
                  <v:imagedata r:id="rId11" o:title=""/>
                </v:shape>
              </w:pict>
            </w:r>
          </w:p>
        </w:tc>
      </w:tr>
      <w:tr w:rsidR="006835E0" w:rsidRPr="007A3DE7" w:rsidTr="00A87075">
        <w:trPr>
          <w:trHeight w:hRule="exact" w:val="541"/>
        </w:trPr>
        <w:tc>
          <w:tcPr>
            <w:tcW w:w="2977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202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6835E0" w:rsidRPr="007A3DE7" w:rsidRDefault="004E627F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4E627F">
              <w:rPr>
                <w:rFonts w:ascii="Arial" w:hAnsi="Arial" w:cs="Arial"/>
                <w:sz w:val="24"/>
              </w:rPr>
              <w:pict>
                <v:shape id="_x0000_i1039" type="#_x0000_t75" style="width:47.7pt;height:28.45pt">
                  <v:imagedata r:id="rId12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4E627F">
              <w:rPr>
                <w:rFonts w:ascii="Arial" w:hAnsi="Arial" w:cs="Arial"/>
                <w:sz w:val="24"/>
              </w:rPr>
              <w:pict>
                <v:shape id="_x0000_i1040" type="#_x0000_t75" style="width:45.2pt;height:26.8pt">
                  <v:imagedata r:id="rId13" o:title=""/>
                </v:shape>
              </w:pict>
            </w:r>
          </w:p>
        </w:tc>
      </w:tr>
    </w:tbl>
    <w:p w:rsidR="003D4CB4" w:rsidRDefault="003D4CB4" w:rsidP="003D4CB4"/>
    <w:p w:rsidR="003D4CB4" w:rsidRDefault="003D4CB4" w:rsidP="003D4CB4"/>
    <w:p w:rsidR="003D4CB4" w:rsidRDefault="003D4CB4" w:rsidP="003D4CB4"/>
    <w:p w:rsidR="00A87075" w:rsidRDefault="00A87075" w:rsidP="00A87075"/>
    <w:tbl>
      <w:tblPr>
        <w:tblStyle w:val="TableGrid"/>
        <w:tblW w:w="9810" w:type="dxa"/>
        <w:tblLayout w:type="fixed"/>
        <w:tblLook w:val="04A0"/>
      </w:tblPr>
      <w:tblGrid>
        <w:gridCol w:w="3026"/>
        <w:gridCol w:w="2168"/>
        <w:gridCol w:w="1332"/>
        <w:gridCol w:w="1142"/>
        <w:gridCol w:w="2142"/>
      </w:tblGrid>
      <w:tr w:rsidR="00F44501" w:rsidTr="00F44501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Infrastructure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 requirement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Deficiency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Purpose built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Remarks</w:t>
            </w: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Tutorial Room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sq ft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 Hall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74153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Library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74153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 System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522AB5" w:rsidP="00522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lecture halls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Maintenance/Cleanliness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&amp; safety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885E02">
            <w:r>
              <w:t>Basic Science Lab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/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F44501">
            <w:pPr>
              <w:jc w:val="center"/>
            </w:pPr>
            <w: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>
            <w:pPr>
              <w:jc w:val="center"/>
            </w:pPr>
          </w:p>
        </w:tc>
      </w:tr>
    </w:tbl>
    <w:p w:rsidR="00A87075" w:rsidRDefault="00A87075" w:rsidP="00A87075"/>
    <w:p w:rsidR="006C20B4" w:rsidRDefault="006C20B4" w:rsidP="006C20B4">
      <w:pPr>
        <w:rPr>
          <w:b/>
          <w:sz w:val="24"/>
          <w:szCs w:val="24"/>
        </w:rPr>
      </w:pPr>
      <w:r>
        <w:rPr>
          <w:b/>
          <w:sz w:val="24"/>
          <w:szCs w:val="24"/>
        </w:rPr>
        <w:t>Facilities in hospital</w:t>
      </w:r>
    </w:p>
    <w:tbl>
      <w:tblPr>
        <w:tblStyle w:val="TableGrid"/>
        <w:tblW w:w="9828" w:type="dxa"/>
        <w:tblLook w:val="04A0"/>
      </w:tblPr>
      <w:tblGrid>
        <w:gridCol w:w="1540"/>
        <w:gridCol w:w="1540"/>
        <w:gridCol w:w="1540"/>
        <w:gridCol w:w="1541"/>
        <w:gridCol w:w="1541"/>
        <w:gridCol w:w="2126"/>
      </w:tblGrid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Infrastructure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Min requirement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Available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Deficiency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Purpose built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Remarks</w:t>
            </w:r>
          </w:p>
        </w:tc>
      </w:tr>
      <w:tr w:rsidR="006C20B4" w:rsidTr="002A6B8D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bookmarkStart w:id="0" w:name="_GoBack" w:colFirst="1" w:colLast="1"/>
            <w:r>
              <w:t>Beds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20B4" w:rsidRDefault="002A6B8D" w:rsidP="002A6B8D">
            <w:pPr>
              <w:jc w:val="center"/>
            </w:pPr>
            <w:r>
              <w:t>15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bookmarkEnd w:id="0"/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Units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OT major/minor</w:t>
            </w:r>
          </w:p>
          <w:p w:rsidR="006C20B4" w:rsidRDefault="00E557CE" w:rsidP="002B1638">
            <w:r>
              <w:t>Procedure</w:t>
            </w:r>
            <w:r w:rsidR="006C20B4">
              <w:t xml:space="preserve"> rooms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OPD rooms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F44501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501" w:rsidRDefault="00F44501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</w:tr>
    </w:tbl>
    <w:p w:rsidR="006C20B4" w:rsidRDefault="006C20B4" w:rsidP="006C20B4"/>
    <w:p w:rsidR="003D4CB4" w:rsidRDefault="003D4CB4"/>
    <w:p w:rsidR="000540ED" w:rsidRDefault="000540ED"/>
    <w:p w:rsidR="000540ED" w:rsidRDefault="000540ED"/>
    <w:p w:rsidR="000540ED" w:rsidRDefault="000540ED"/>
    <w:p w:rsidR="005E1358" w:rsidRDefault="005E1358"/>
    <w:p w:rsidR="00912E06" w:rsidRDefault="00912E06"/>
    <w:tbl>
      <w:tblPr>
        <w:tblStyle w:val="TableGrid"/>
        <w:tblW w:w="5267" w:type="pct"/>
        <w:tblLayout w:type="fixed"/>
        <w:tblLook w:val="0000"/>
      </w:tblPr>
      <w:tblGrid>
        <w:gridCol w:w="542"/>
        <w:gridCol w:w="2878"/>
        <w:gridCol w:w="697"/>
        <w:gridCol w:w="695"/>
        <w:gridCol w:w="524"/>
        <w:gridCol w:w="2960"/>
        <w:gridCol w:w="695"/>
        <w:gridCol w:w="746"/>
      </w:tblGrid>
      <w:tr w:rsidR="007B6829" w:rsidRPr="007A3DE7" w:rsidTr="003D4CB4">
        <w:trPr>
          <w:trHeight w:val="890"/>
        </w:trPr>
        <w:tc>
          <w:tcPr>
            <w:tcW w:w="5000" w:type="pct"/>
            <w:gridSpan w:val="8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7B6829" w:rsidRPr="003D4CB4" w:rsidRDefault="00000FC0" w:rsidP="003D4CB4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3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Equipment</w:t>
            </w:r>
          </w:p>
        </w:tc>
      </w:tr>
      <w:tr w:rsidR="00FF2A49" w:rsidRPr="00AD1C30" w:rsidTr="00E47323">
        <w:tblPrEx>
          <w:tblLook w:val="04A0"/>
        </w:tblPrEx>
        <w:trPr>
          <w:trHeight w:val="980"/>
        </w:trPr>
        <w:tc>
          <w:tcPr>
            <w:tcW w:w="278" w:type="pct"/>
            <w:vAlign w:val="center"/>
          </w:tcPr>
          <w:p w:rsidR="00F92254" w:rsidRPr="00AD1C30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 No</w:t>
            </w:r>
          </w:p>
        </w:tc>
        <w:tc>
          <w:tcPr>
            <w:tcW w:w="1478" w:type="pct"/>
            <w:vAlign w:val="center"/>
          </w:tcPr>
          <w:p w:rsidR="00F92254" w:rsidRPr="00AD1C30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Equipment</w:t>
            </w:r>
          </w:p>
        </w:tc>
        <w:tc>
          <w:tcPr>
            <w:tcW w:w="358" w:type="pct"/>
            <w:vAlign w:val="center"/>
          </w:tcPr>
          <w:p w:rsidR="00F92254" w:rsidRPr="00AD1C30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Required</w:t>
            </w:r>
          </w:p>
        </w:tc>
        <w:tc>
          <w:tcPr>
            <w:tcW w:w="357" w:type="pct"/>
            <w:vAlign w:val="center"/>
          </w:tcPr>
          <w:p w:rsidR="00F92254" w:rsidRPr="00AD1C30" w:rsidRDefault="00000FC0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Available</w:t>
            </w:r>
          </w:p>
        </w:tc>
        <w:tc>
          <w:tcPr>
            <w:tcW w:w="269" w:type="pct"/>
            <w:vAlign w:val="center"/>
          </w:tcPr>
          <w:p w:rsidR="00F92254" w:rsidRPr="00AD1C30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20" w:type="pct"/>
            <w:vAlign w:val="center"/>
          </w:tcPr>
          <w:p w:rsidR="00F92254" w:rsidRPr="00AD1C30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Equipment</w:t>
            </w:r>
          </w:p>
        </w:tc>
        <w:tc>
          <w:tcPr>
            <w:tcW w:w="357" w:type="pct"/>
            <w:vAlign w:val="center"/>
          </w:tcPr>
          <w:p w:rsidR="00F92254" w:rsidRPr="00AD1C30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Required</w:t>
            </w:r>
          </w:p>
        </w:tc>
        <w:tc>
          <w:tcPr>
            <w:tcW w:w="383" w:type="pct"/>
            <w:vAlign w:val="center"/>
          </w:tcPr>
          <w:p w:rsidR="00F92254" w:rsidRPr="00AD1C30" w:rsidRDefault="00000FC0" w:rsidP="00FE4AA3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Available</w:t>
            </w: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Biometer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pct"/>
          </w:tcPr>
          <w:p w:rsidR="00FF2A49" w:rsidRPr="0050015D" w:rsidRDefault="0041139C" w:rsidP="0041139C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Autorefractor / keratometer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B-Scan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Prism bar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Phaco unit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field analyzer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Slit lamps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Hess screen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Lens meter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Diathermy unit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256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microscopes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Surgical light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Indirect ophthalmoscope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Surgical sets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8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 ophthalmoscopes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20" w:type="pct"/>
          </w:tcPr>
          <w:p w:rsidR="00FF2A49" w:rsidRPr="0050015D" w:rsidRDefault="0095392E" w:rsidP="0095392E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</w:t>
            </w:r>
            <w:r w:rsidR="00E36C9E">
              <w:rPr>
                <w:sz w:val="20"/>
                <w:szCs w:val="20"/>
              </w:rPr>
              <w:t xml:space="preserve"> laser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Retinoscopes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Yag laser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lens set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FFA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8" w:type="pct"/>
          </w:tcPr>
          <w:p w:rsidR="00FF2A49" w:rsidRPr="0050015D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Tonometer Schiotz</w:t>
            </w:r>
          </w:p>
        </w:tc>
        <w:tc>
          <w:tcPr>
            <w:tcW w:w="358" w:type="pct"/>
          </w:tcPr>
          <w:p w:rsidR="00FF2A49" w:rsidRPr="00AC0575" w:rsidRDefault="001C51D7" w:rsidP="001C51D7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20" w:type="pct"/>
          </w:tcPr>
          <w:p w:rsidR="00FF2A49" w:rsidRPr="0050015D" w:rsidRDefault="001C51D7" w:rsidP="00E47323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Applanation </w:t>
            </w:r>
            <w:r w:rsidR="00E47323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onometer</w:t>
            </w:r>
          </w:p>
        </w:tc>
        <w:tc>
          <w:tcPr>
            <w:tcW w:w="357" w:type="pct"/>
            <w:vAlign w:val="center"/>
          </w:tcPr>
          <w:p w:rsidR="00FF2A49" w:rsidRPr="00180FAE" w:rsidRDefault="001C51D7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78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Synaptophore</w:t>
            </w:r>
          </w:p>
        </w:tc>
        <w:tc>
          <w:tcPr>
            <w:tcW w:w="358" w:type="pct"/>
          </w:tcPr>
          <w:p w:rsidR="00FF2A49" w:rsidRPr="00AC0575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20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OCT/HRT</w:t>
            </w:r>
          </w:p>
        </w:tc>
        <w:tc>
          <w:tcPr>
            <w:tcW w:w="357" w:type="pct"/>
            <w:vAlign w:val="center"/>
          </w:tcPr>
          <w:p w:rsidR="00FF2A49" w:rsidRPr="00180FAE" w:rsidRDefault="0095392E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8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Pachymeter</w:t>
            </w:r>
          </w:p>
        </w:tc>
        <w:tc>
          <w:tcPr>
            <w:tcW w:w="358" w:type="pct"/>
          </w:tcPr>
          <w:p w:rsidR="00FF2A49" w:rsidRPr="00AC0575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20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Corneal Topography</w:t>
            </w:r>
          </w:p>
        </w:tc>
        <w:tc>
          <w:tcPr>
            <w:tcW w:w="357" w:type="pct"/>
            <w:vAlign w:val="center"/>
          </w:tcPr>
          <w:p w:rsidR="00FF2A49" w:rsidRPr="00180FAE" w:rsidRDefault="0095392E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92E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95392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78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Electro-Diagnostics(ERG,EOG,VER)</w:t>
            </w:r>
          </w:p>
        </w:tc>
        <w:tc>
          <w:tcPr>
            <w:tcW w:w="358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95392E" w:rsidRPr="00AD1C30" w:rsidRDefault="0095392E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95392E" w:rsidRDefault="0095392E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20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Puff Tonometer</w:t>
            </w:r>
          </w:p>
        </w:tc>
        <w:tc>
          <w:tcPr>
            <w:tcW w:w="357" w:type="pct"/>
            <w:vAlign w:val="center"/>
          </w:tcPr>
          <w:p w:rsidR="0095392E" w:rsidRDefault="0095392E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95392E" w:rsidRPr="00180FAE" w:rsidRDefault="0095392E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6E2108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 Rule</w:t>
            </w:r>
          </w:p>
        </w:tc>
        <w:tc>
          <w:tcPr>
            <w:tcW w:w="35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6E2108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20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Stereotest Set</w:t>
            </w:r>
          </w:p>
        </w:tc>
        <w:tc>
          <w:tcPr>
            <w:tcW w:w="357" w:type="pct"/>
            <w:vAlign w:val="center"/>
          </w:tcPr>
          <w:p w:rsidR="006E2108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6E2108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78" w:type="pct"/>
          </w:tcPr>
          <w:p w:rsidR="006E2108" w:rsidRDefault="006E2108" w:rsidP="001E4DF3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Bag</w:t>
            </w:r>
            <w:r w:rsidR="001E4DF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lini Lenses set</w:t>
            </w:r>
          </w:p>
        </w:tc>
        <w:tc>
          <w:tcPr>
            <w:tcW w:w="35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1E4DF3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20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Lens Clinic facility</w:t>
            </w:r>
          </w:p>
        </w:tc>
        <w:tc>
          <w:tcPr>
            <w:tcW w:w="357" w:type="pct"/>
            <w:vAlign w:val="center"/>
          </w:tcPr>
          <w:p w:rsidR="006E2108" w:rsidRDefault="001E4DF3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1E4DF3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78" w:type="pct"/>
          </w:tcPr>
          <w:p w:rsidR="006E2108" w:rsidRDefault="00AD25D2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</w:t>
            </w:r>
            <w:r w:rsidR="001E4DF3">
              <w:rPr>
                <w:sz w:val="20"/>
                <w:szCs w:val="20"/>
              </w:rPr>
              <w:t>trectomy Machine</w:t>
            </w:r>
          </w:p>
        </w:tc>
        <w:tc>
          <w:tcPr>
            <w:tcW w:w="358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1E4DF3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20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 lenses set</w:t>
            </w:r>
          </w:p>
        </w:tc>
        <w:tc>
          <w:tcPr>
            <w:tcW w:w="357" w:type="pct"/>
            <w:vAlign w:val="center"/>
          </w:tcPr>
          <w:p w:rsidR="006E2108" w:rsidRDefault="001E4DF3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5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5E1358" w:rsidRDefault="005E1358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78" w:type="pct"/>
          </w:tcPr>
          <w:p w:rsidR="005E1358" w:rsidRDefault="005E135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lens edger</w:t>
            </w:r>
          </w:p>
        </w:tc>
        <w:tc>
          <w:tcPr>
            <w:tcW w:w="358" w:type="pct"/>
          </w:tcPr>
          <w:p w:rsidR="005E1358" w:rsidRDefault="005E135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5E1358" w:rsidRPr="00AD1C30" w:rsidRDefault="005E135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5E1358" w:rsidRDefault="005E1358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20" w:type="pct"/>
          </w:tcPr>
          <w:p w:rsidR="005E1358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</w:t>
            </w:r>
          </w:p>
        </w:tc>
        <w:tc>
          <w:tcPr>
            <w:tcW w:w="357" w:type="pct"/>
            <w:vAlign w:val="center"/>
          </w:tcPr>
          <w:p w:rsidR="005E1358" w:rsidRDefault="00CF1E6F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5E1358" w:rsidRPr="00180FAE" w:rsidRDefault="005E1358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CF1E6F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7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RGP Rose K2</w:t>
            </w:r>
          </w:p>
        </w:tc>
        <w:tc>
          <w:tcPr>
            <w:tcW w:w="35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CF1E6F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20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Vision Aids</w:t>
            </w:r>
          </w:p>
        </w:tc>
        <w:tc>
          <w:tcPr>
            <w:tcW w:w="357" w:type="pct"/>
            <w:vAlign w:val="center"/>
          </w:tcPr>
          <w:p w:rsidR="00646A0C" w:rsidRDefault="00CF1E6F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CF1E6F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7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MAR</w:t>
            </w:r>
          </w:p>
        </w:tc>
        <w:tc>
          <w:tcPr>
            <w:tcW w:w="35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CF1E6F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20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 Vision Test Set</w:t>
            </w:r>
          </w:p>
        </w:tc>
        <w:tc>
          <w:tcPr>
            <w:tcW w:w="357" w:type="pct"/>
            <w:vAlign w:val="center"/>
          </w:tcPr>
          <w:p w:rsidR="00646A0C" w:rsidRDefault="00CF1E6F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FE4AA3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FE4AA3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63CB" w:rsidRPr="006203E7" w:rsidRDefault="004663CB" w:rsidP="00D613E8"/>
    <w:sectPr w:rsidR="004663CB" w:rsidRPr="006203E7" w:rsidSect="001517DB">
      <w:footerReference w:type="default" r:id="rId14"/>
      <w:pgSz w:w="11907" w:h="16839" w:code="9"/>
      <w:pgMar w:top="1008" w:right="1440" w:bottom="634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70F" w:rsidRDefault="002E570F" w:rsidP="00D315AC">
      <w:pPr>
        <w:spacing w:after="0" w:line="240" w:lineRule="auto"/>
      </w:pPr>
      <w:r>
        <w:separator/>
      </w:r>
    </w:p>
  </w:endnote>
  <w:endnote w:type="continuationSeparator" w:id="1">
    <w:p w:rsidR="002E570F" w:rsidRDefault="002E570F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D315AC" w:rsidTr="0095718D">
      <w:trPr>
        <w:trHeight w:val="360"/>
      </w:trPr>
      <w:tc>
        <w:tcPr>
          <w:tcW w:w="4197" w:type="pct"/>
        </w:tcPr>
        <w:p w:rsidR="00D315AC" w:rsidRDefault="00D315AC" w:rsidP="0024098E">
          <w:pPr>
            <w:pStyle w:val="Footer"/>
          </w:pP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D315AC" w:rsidRPr="008278AC" w:rsidRDefault="0095718D" w:rsidP="006203E7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="004E627F" w:rsidRPr="008278AC">
            <w:rPr>
              <w:color w:val="000000" w:themeColor="text1"/>
            </w:rPr>
            <w:fldChar w:fldCharType="begin"/>
          </w:r>
          <w:r w:rsidR="00D315AC" w:rsidRPr="008278AC">
            <w:rPr>
              <w:color w:val="000000" w:themeColor="text1"/>
            </w:rPr>
            <w:instrText xml:space="preserve"> PAGE    \* MERGEFORMAT </w:instrText>
          </w:r>
          <w:r w:rsidR="004E627F" w:rsidRPr="008278AC">
            <w:rPr>
              <w:color w:val="000000" w:themeColor="text1"/>
            </w:rPr>
            <w:fldChar w:fldCharType="separate"/>
          </w:r>
          <w:r w:rsidR="006203E7">
            <w:rPr>
              <w:noProof/>
              <w:color w:val="000000" w:themeColor="text1"/>
            </w:rPr>
            <w:t>4</w:t>
          </w:r>
          <w:r w:rsidR="004E627F" w:rsidRPr="008278AC">
            <w:rPr>
              <w:color w:val="000000" w:themeColor="text1"/>
            </w:rPr>
            <w:fldChar w:fldCharType="end"/>
          </w:r>
          <w:r>
            <w:rPr>
              <w:color w:val="000000" w:themeColor="text1"/>
            </w:rPr>
            <w:t xml:space="preserve"> of </w:t>
          </w:r>
          <w:r w:rsidR="006203E7">
            <w:rPr>
              <w:color w:val="000000" w:themeColor="text1"/>
            </w:rPr>
            <w:t>4</w:t>
          </w:r>
        </w:p>
      </w:tc>
    </w:tr>
  </w:tbl>
  <w:p w:rsidR="00D315AC" w:rsidRDefault="00D31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70F" w:rsidRDefault="002E570F" w:rsidP="00D315AC">
      <w:pPr>
        <w:spacing w:after="0" w:line="240" w:lineRule="auto"/>
      </w:pPr>
      <w:r>
        <w:separator/>
      </w:r>
    </w:p>
  </w:footnote>
  <w:footnote w:type="continuationSeparator" w:id="1">
    <w:p w:rsidR="002E570F" w:rsidRDefault="002E570F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620F"/>
    <w:multiLevelType w:val="hybridMultilevel"/>
    <w:tmpl w:val="3F949E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9450BA"/>
    <w:multiLevelType w:val="hybridMultilevel"/>
    <w:tmpl w:val="8EACC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26507"/>
    <w:multiLevelType w:val="hybridMultilevel"/>
    <w:tmpl w:val="22BE1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DF0339"/>
    <w:rsid w:val="00000FC0"/>
    <w:rsid w:val="00002DA1"/>
    <w:rsid w:val="00013908"/>
    <w:rsid w:val="000150F3"/>
    <w:rsid w:val="00021546"/>
    <w:rsid w:val="00021722"/>
    <w:rsid w:val="0003507B"/>
    <w:rsid w:val="00051951"/>
    <w:rsid w:val="00054091"/>
    <w:rsid w:val="000540ED"/>
    <w:rsid w:val="0007359C"/>
    <w:rsid w:val="00075612"/>
    <w:rsid w:val="000C1B3B"/>
    <w:rsid w:val="001028F5"/>
    <w:rsid w:val="00107404"/>
    <w:rsid w:val="00126E8C"/>
    <w:rsid w:val="00147208"/>
    <w:rsid w:val="001517DB"/>
    <w:rsid w:val="001531E3"/>
    <w:rsid w:val="0017135B"/>
    <w:rsid w:val="00180FAE"/>
    <w:rsid w:val="00181C37"/>
    <w:rsid w:val="00185449"/>
    <w:rsid w:val="00186C68"/>
    <w:rsid w:val="001978C9"/>
    <w:rsid w:val="001C284F"/>
    <w:rsid w:val="001C51D7"/>
    <w:rsid w:val="001C7DC4"/>
    <w:rsid w:val="001E283F"/>
    <w:rsid w:val="001E2DE6"/>
    <w:rsid w:val="001E4DF3"/>
    <w:rsid w:val="001F60BF"/>
    <w:rsid w:val="00204EBB"/>
    <w:rsid w:val="00210672"/>
    <w:rsid w:val="002132F5"/>
    <w:rsid w:val="00217062"/>
    <w:rsid w:val="002173AC"/>
    <w:rsid w:val="002240F7"/>
    <w:rsid w:val="00236BAC"/>
    <w:rsid w:val="0024098E"/>
    <w:rsid w:val="002437AA"/>
    <w:rsid w:val="0024531F"/>
    <w:rsid w:val="002744D9"/>
    <w:rsid w:val="002A6B8D"/>
    <w:rsid w:val="002C666D"/>
    <w:rsid w:val="002E570F"/>
    <w:rsid w:val="002E62BC"/>
    <w:rsid w:val="002F5A37"/>
    <w:rsid w:val="003126F2"/>
    <w:rsid w:val="00322EDC"/>
    <w:rsid w:val="00327FC1"/>
    <w:rsid w:val="003507AA"/>
    <w:rsid w:val="00361E5C"/>
    <w:rsid w:val="00364101"/>
    <w:rsid w:val="00385D3D"/>
    <w:rsid w:val="00385FFC"/>
    <w:rsid w:val="003940D9"/>
    <w:rsid w:val="003A4B21"/>
    <w:rsid w:val="003B1ECD"/>
    <w:rsid w:val="003B383B"/>
    <w:rsid w:val="003B6699"/>
    <w:rsid w:val="003D1F3B"/>
    <w:rsid w:val="003D4CB4"/>
    <w:rsid w:val="003D7209"/>
    <w:rsid w:val="003D72B5"/>
    <w:rsid w:val="003F67A9"/>
    <w:rsid w:val="00410841"/>
    <w:rsid w:val="0041139C"/>
    <w:rsid w:val="004175B1"/>
    <w:rsid w:val="004203E0"/>
    <w:rsid w:val="004233C0"/>
    <w:rsid w:val="0044121F"/>
    <w:rsid w:val="00444908"/>
    <w:rsid w:val="004449A4"/>
    <w:rsid w:val="004526AB"/>
    <w:rsid w:val="00465F7B"/>
    <w:rsid w:val="004663CB"/>
    <w:rsid w:val="00470B97"/>
    <w:rsid w:val="00487199"/>
    <w:rsid w:val="00494AAA"/>
    <w:rsid w:val="004A1BE2"/>
    <w:rsid w:val="004A4C1F"/>
    <w:rsid w:val="004D122B"/>
    <w:rsid w:val="004E627F"/>
    <w:rsid w:val="004F2BA8"/>
    <w:rsid w:val="00502942"/>
    <w:rsid w:val="005168B3"/>
    <w:rsid w:val="00522AB5"/>
    <w:rsid w:val="005236D6"/>
    <w:rsid w:val="00525A33"/>
    <w:rsid w:val="00536905"/>
    <w:rsid w:val="00543819"/>
    <w:rsid w:val="005469B0"/>
    <w:rsid w:val="00557582"/>
    <w:rsid w:val="00575DB0"/>
    <w:rsid w:val="005A011D"/>
    <w:rsid w:val="005A5A56"/>
    <w:rsid w:val="005B1919"/>
    <w:rsid w:val="005C129F"/>
    <w:rsid w:val="005E1358"/>
    <w:rsid w:val="00605346"/>
    <w:rsid w:val="006100F4"/>
    <w:rsid w:val="00610AF3"/>
    <w:rsid w:val="006203E7"/>
    <w:rsid w:val="006233B1"/>
    <w:rsid w:val="006261D2"/>
    <w:rsid w:val="00632C4A"/>
    <w:rsid w:val="0063370C"/>
    <w:rsid w:val="00633EA9"/>
    <w:rsid w:val="00640EDD"/>
    <w:rsid w:val="00646A0C"/>
    <w:rsid w:val="00651328"/>
    <w:rsid w:val="00654CD1"/>
    <w:rsid w:val="006725D1"/>
    <w:rsid w:val="0067336E"/>
    <w:rsid w:val="006835E0"/>
    <w:rsid w:val="006A1509"/>
    <w:rsid w:val="006B0D25"/>
    <w:rsid w:val="006B3941"/>
    <w:rsid w:val="006B4720"/>
    <w:rsid w:val="006B64DE"/>
    <w:rsid w:val="006C20B4"/>
    <w:rsid w:val="006D0043"/>
    <w:rsid w:val="006D0D4E"/>
    <w:rsid w:val="006D14B9"/>
    <w:rsid w:val="006D6F92"/>
    <w:rsid w:val="006E2108"/>
    <w:rsid w:val="006F04EB"/>
    <w:rsid w:val="006F2F12"/>
    <w:rsid w:val="006F6678"/>
    <w:rsid w:val="0071147A"/>
    <w:rsid w:val="00715699"/>
    <w:rsid w:val="00726A4C"/>
    <w:rsid w:val="00741531"/>
    <w:rsid w:val="00750249"/>
    <w:rsid w:val="00775FED"/>
    <w:rsid w:val="007838F8"/>
    <w:rsid w:val="00786B07"/>
    <w:rsid w:val="007A1D01"/>
    <w:rsid w:val="007A3DE7"/>
    <w:rsid w:val="007A45CD"/>
    <w:rsid w:val="007B6829"/>
    <w:rsid w:val="007C4995"/>
    <w:rsid w:val="007D0919"/>
    <w:rsid w:val="007F7786"/>
    <w:rsid w:val="008220D6"/>
    <w:rsid w:val="008278AC"/>
    <w:rsid w:val="00840B31"/>
    <w:rsid w:val="00857456"/>
    <w:rsid w:val="008643A3"/>
    <w:rsid w:val="0087381D"/>
    <w:rsid w:val="00873E5E"/>
    <w:rsid w:val="00886976"/>
    <w:rsid w:val="0089331F"/>
    <w:rsid w:val="008A37E6"/>
    <w:rsid w:val="008A69AB"/>
    <w:rsid w:val="008D4929"/>
    <w:rsid w:val="008D6FCA"/>
    <w:rsid w:val="008E6419"/>
    <w:rsid w:val="009067FF"/>
    <w:rsid w:val="00912E06"/>
    <w:rsid w:val="00926319"/>
    <w:rsid w:val="00944B66"/>
    <w:rsid w:val="00950A83"/>
    <w:rsid w:val="0095392E"/>
    <w:rsid w:val="009552A0"/>
    <w:rsid w:val="0095718D"/>
    <w:rsid w:val="00971666"/>
    <w:rsid w:val="009871D1"/>
    <w:rsid w:val="009951FE"/>
    <w:rsid w:val="009961A8"/>
    <w:rsid w:val="009A01CA"/>
    <w:rsid w:val="009B492F"/>
    <w:rsid w:val="009C4E03"/>
    <w:rsid w:val="00A14073"/>
    <w:rsid w:val="00A24F0E"/>
    <w:rsid w:val="00A349E8"/>
    <w:rsid w:val="00A45743"/>
    <w:rsid w:val="00A87075"/>
    <w:rsid w:val="00AA1423"/>
    <w:rsid w:val="00AA7A4F"/>
    <w:rsid w:val="00AC0F4F"/>
    <w:rsid w:val="00AD1C30"/>
    <w:rsid w:val="00AD25D2"/>
    <w:rsid w:val="00AD5C38"/>
    <w:rsid w:val="00AE1E8F"/>
    <w:rsid w:val="00B00E5C"/>
    <w:rsid w:val="00B127A3"/>
    <w:rsid w:val="00B17F44"/>
    <w:rsid w:val="00B26D3A"/>
    <w:rsid w:val="00B330C9"/>
    <w:rsid w:val="00B877F8"/>
    <w:rsid w:val="00BA10D4"/>
    <w:rsid w:val="00BB19B5"/>
    <w:rsid w:val="00BB7E20"/>
    <w:rsid w:val="00BD771E"/>
    <w:rsid w:val="00BF6074"/>
    <w:rsid w:val="00C15165"/>
    <w:rsid w:val="00C20895"/>
    <w:rsid w:val="00C22063"/>
    <w:rsid w:val="00C457BF"/>
    <w:rsid w:val="00C4611B"/>
    <w:rsid w:val="00C6037F"/>
    <w:rsid w:val="00CC1A11"/>
    <w:rsid w:val="00CC4539"/>
    <w:rsid w:val="00CD69D5"/>
    <w:rsid w:val="00CE2F9B"/>
    <w:rsid w:val="00CE30B4"/>
    <w:rsid w:val="00CE4A86"/>
    <w:rsid w:val="00CF1E6F"/>
    <w:rsid w:val="00CF5742"/>
    <w:rsid w:val="00D20D49"/>
    <w:rsid w:val="00D25911"/>
    <w:rsid w:val="00D273FB"/>
    <w:rsid w:val="00D312D1"/>
    <w:rsid w:val="00D315AC"/>
    <w:rsid w:val="00D5059D"/>
    <w:rsid w:val="00D613E8"/>
    <w:rsid w:val="00D63E64"/>
    <w:rsid w:val="00D73F2F"/>
    <w:rsid w:val="00D95E3F"/>
    <w:rsid w:val="00DC4E60"/>
    <w:rsid w:val="00DD54C9"/>
    <w:rsid w:val="00DE40C8"/>
    <w:rsid w:val="00DF0339"/>
    <w:rsid w:val="00DF43B3"/>
    <w:rsid w:val="00DF720B"/>
    <w:rsid w:val="00E029D1"/>
    <w:rsid w:val="00E248E9"/>
    <w:rsid w:val="00E36C9E"/>
    <w:rsid w:val="00E40BCF"/>
    <w:rsid w:val="00E41BDD"/>
    <w:rsid w:val="00E47323"/>
    <w:rsid w:val="00E557CE"/>
    <w:rsid w:val="00E7296E"/>
    <w:rsid w:val="00E74A20"/>
    <w:rsid w:val="00E776E8"/>
    <w:rsid w:val="00E864E9"/>
    <w:rsid w:val="00EA7AF0"/>
    <w:rsid w:val="00EA7DCB"/>
    <w:rsid w:val="00EB412E"/>
    <w:rsid w:val="00EB4A61"/>
    <w:rsid w:val="00EC1290"/>
    <w:rsid w:val="00EF52F3"/>
    <w:rsid w:val="00F263E2"/>
    <w:rsid w:val="00F429FC"/>
    <w:rsid w:val="00F44501"/>
    <w:rsid w:val="00F552F9"/>
    <w:rsid w:val="00F71E49"/>
    <w:rsid w:val="00F72A56"/>
    <w:rsid w:val="00F86FE0"/>
    <w:rsid w:val="00F92254"/>
    <w:rsid w:val="00F936E1"/>
    <w:rsid w:val="00FB30C8"/>
    <w:rsid w:val="00FC22F5"/>
    <w:rsid w:val="00FC3BD3"/>
    <w:rsid w:val="00FE4AA3"/>
    <w:rsid w:val="00FE6329"/>
    <w:rsid w:val="00FF2A49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6640-519C-4846-A3FA-00D5F8AA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</Template>
  <TotalTime>8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all</cp:lastModifiedBy>
  <cp:revision>13</cp:revision>
  <cp:lastPrinted>2011-08-18T03:20:00Z</cp:lastPrinted>
  <dcterms:created xsi:type="dcterms:W3CDTF">2016-02-23T08:50:00Z</dcterms:created>
  <dcterms:modified xsi:type="dcterms:W3CDTF">2024-06-11T04:46:00Z</dcterms:modified>
</cp:coreProperties>
</file>